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7573F" w14:textId="77777777" w:rsidR="00165A78" w:rsidRPr="00165A78" w:rsidRDefault="00165A78" w:rsidP="00165A78"/>
    <w:p w14:paraId="5D9B002D" w14:textId="77777777" w:rsidR="00165A78" w:rsidRPr="00165A78" w:rsidRDefault="00165A78" w:rsidP="00165A78"/>
    <w:p w14:paraId="1E629498" w14:textId="32A8998C" w:rsidR="00165A78" w:rsidRPr="00165A78" w:rsidRDefault="00FF611C" w:rsidP="00165A7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649420AA" wp14:editId="07326064">
                <wp:simplePos x="0" y="0"/>
                <wp:positionH relativeFrom="column">
                  <wp:posOffset>-36195</wp:posOffset>
                </wp:positionH>
                <wp:positionV relativeFrom="page">
                  <wp:posOffset>1177290</wp:posOffset>
                </wp:positionV>
                <wp:extent cx="3629025" cy="770255"/>
                <wp:effectExtent l="0" t="0" r="0" b="0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9025" cy="7702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B6158B" w14:textId="77777777" w:rsidR="009007CB" w:rsidRDefault="009007CB" w:rsidP="009007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420AA" id="Rechteck 2" o:spid="_x0000_s1026" style="position:absolute;margin-left:-2.85pt;margin-top:92.7pt;width:285.75pt;height:60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" filled="f" stroked="f" strokeweight="2pt">
                <v:textbox>
                  <w:txbxContent>
                    <w:p w14:paraId="21B6158B" w14:textId="77777777" w:rsidR="009007CB" w:rsidRDefault="009007CB" w:rsidP="009007CB">
                      <w:pPr>
                        <w:jc w:val="center"/>
                      </w:pP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p w14:paraId="46EB4151" w14:textId="77777777" w:rsidR="003942E6" w:rsidRPr="0043693F" w:rsidRDefault="003942E6" w:rsidP="003942E6">
      <w:r>
        <w:fldChar w:fldCharType="begin">
          <w:ffData>
            <w:name w:val="Text1"/>
            <w:enabled/>
            <w:calcOnExit w:val="0"/>
            <w:textInput>
              <w:default w:val="[Versandanweisung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[Versandanweisung]</w:t>
      </w:r>
      <w:r>
        <w:fldChar w:fldCharType="end"/>
      </w:r>
    </w:p>
    <w:bookmarkStart w:id="0" w:name="Text2"/>
    <w:p w14:paraId="4A359FCF" w14:textId="77777777" w:rsidR="003942E6" w:rsidRPr="00AB65AF" w:rsidRDefault="003942E6" w:rsidP="003942E6">
      <w:pPr>
        <w:rPr>
          <w:rFonts w:cs="Arial"/>
        </w:rPr>
      </w:pPr>
      <w:r>
        <w:rPr>
          <w:rFonts w:cs="Arial"/>
        </w:rPr>
        <w:fldChar w:fldCharType="begin">
          <w:ffData>
            <w:name w:val="Text2"/>
            <w:enabled/>
            <w:calcOnExit w:val="0"/>
            <w:textInput>
              <w:default w:val="[Anrede]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[Anrede]</w:t>
      </w:r>
      <w:r>
        <w:rPr>
          <w:rFonts w:cs="Arial"/>
        </w:rPr>
        <w:fldChar w:fldCharType="end"/>
      </w:r>
      <w:bookmarkEnd w:id="0"/>
    </w:p>
    <w:bookmarkStart w:id="1" w:name="Text3"/>
    <w:p w14:paraId="0640AACF" w14:textId="77777777" w:rsidR="003942E6" w:rsidRPr="00AB65AF" w:rsidRDefault="003942E6" w:rsidP="003942E6">
      <w:pPr>
        <w:rPr>
          <w:rFonts w:cs="Arial"/>
        </w:rPr>
      </w:pPr>
      <w:r>
        <w:rPr>
          <w:rFonts w:cs="Arial"/>
        </w:rPr>
        <w:fldChar w:fldCharType="begin">
          <w:ffData>
            <w:name w:val="Text3"/>
            <w:enabled/>
            <w:calcOnExit w:val="0"/>
            <w:textInput>
              <w:default w:val="[Name, Firma]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[Name, Firma]</w:t>
      </w:r>
      <w:r>
        <w:rPr>
          <w:rFonts w:cs="Arial"/>
        </w:rPr>
        <w:fldChar w:fldCharType="end"/>
      </w:r>
      <w:bookmarkEnd w:id="1"/>
    </w:p>
    <w:bookmarkStart w:id="2" w:name="Text4"/>
    <w:p w14:paraId="79E57C2C" w14:textId="77777777" w:rsidR="003942E6" w:rsidRDefault="003942E6" w:rsidP="003942E6">
      <w:pPr>
        <w:rPr>
          <w:rFonts w:cs="Arial"/>
        </w:rPr>
      </w:pPr>
      <w:r>
        <w:rPr>
          <w:rFonts w:cs="Arial"/>
        </w:rPr>
        <w:fldChar w:fldCharType="begin">
          <w:ffData>
            <w:name w:val="Text4"/>
            <w:enabled/>
            <w:calcOnExit w:val="0"/>
            <w:textInput>
              <w:default w:val="[Straße, Postfach]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[Straße, Postfach]</w:t>
      </w:r>
      <w:r>
        <w:rPr>
          <w:rFonts w:cs="Arial"/>
        </w:rPr>
        <w:fldChar w:fldCharType="end"/>
      </w:r>
      <w:bookmarkEnd w:id="2"/>
    </w:p>
    <w:p w14:paraId="73D98DEE" w14:textId="77777777" w:rsidR="003942E6" w:rsidRDefault="003942E6" w:rsidP="003942E6">
      <w:pPr>
        <w:rPr>
          <w:rFonts w:cs="Arial"/>
        </w:rPr>
      </w:pPr>
    </w:p>
    <w:bookmarkStart w:id="3" w:name="Text5"/>
    <w:p w14:paraId="7C26DDAA" w14:textId="77777777" w:rsidR="003942E6" w:rsidRPr="00D16B0D" w:rsidRDefault="003942E6" w:rsidP="003942E6">
      <w:pPr>
        <w:rPr>
          <w:rFonts w:cs="Arial"/>
          <w:b/>
        </w:rPr>
      </w:pPr>
      <w:r w:rsidRPr="00D16B0D">
        <w:rPr>
          <w:rFonts w:cs="Arial"/>
          <w:b/>
        </w:rPr>
        <w:fldChar w:fldCharType="begin">
          <w:ffData>
            <w:name w:val="Text5"/>
            <w:enabled/>
            <w:calcOnExit w:val="0"/>
            <w:textInput>
              <w:default w:val="[PLZ Ort]"/>
            </w:textInput>
          </w:ffData>
        </w:fldChar>
      </w:r>
      <w:r w:rsidRPr="00D16B0D">
        <w:rPr>
          <w:rFonts w:cs="Arial"/>
          <w:b/>
        </w:rPr>
        <w:instrText xml:space="preserve"> FORMTEXT </w:instrText>
      </w:r>
      <w:r w:rsidRPr="00D16B0D">
        <w:rPr>
          <w:rFonts w:cs="Arial"/>
          <w:b/>
        </w:rPr>
      </w:r>
      <w:r w:rsidRPr="00D16B0D">
        <w:rPr>
          <w:rFonts w:cs="Arial"/>
          <w:b/>
        </w:rPr>
        <w:fldChar w:fldCharType="separate"/>
      </w:r>
      <w:r w:rsidRPr="00D16B0D">
        <w:rPr>
          <w:rFonts w:cs="Arial"/>
          <w:b/>
          <w:noProof/>
        </w:rPr>
        <w:t>[PLZ Ort]</w:t>
      </w:r>
      <w:r w:rsidRPr="00D16B0D">
        <w:rPr>
          <w:rFonts w:cs="Arial"/>
          <w:b/>
        </w:rPr>
        <w:fldChar w:fldCharType="end"/>
      </w:r>
      <w:bookmarkEnd w:id="3"/>
    </w:p>
    <w:p w14:paraId="7A12CCD9" w14:textId="77777777" w:rsidR="007A63EC" w:rsidRPr="006979CB" w:rsidRDefault="007A63EC" w:rsidP="00DA0ED3">
      <w:pPr>
        <w:tabs>
          <w:tab w:val="left" w:pos="9923"/>
        </w:tabs>
        <w:ind w:right="849"/>
        <w:jc w:val="right"/>
        <w:rPr>
          <w:rFonts w:ascii="Arial" w:hAnsi="Arial" w:cs="Arial"/>
        </w:rPr>
      </w:pPr>
    </w:p>
    <w:p w14:paraId="3E49980B" w14:textId="77777777" w:rsidR="007A63EC" w:rsidRPr="0043693F" w:rsidRDefault="00F00ED2" w:rsidP="00DA0ED3">
      <w:pPr>
        <w:pStyle w:val="Brief1Ebene"/>
        <w:tabs>
          <w:tab w:val="left" w:pos="9923"/>
        </w:tabs>
        <w:ind w:right="849"/>
        <w:jc w:val="right"/>
        <w:rPr>
          <w:rStyle w:val="SpeicherplatzZchn"/>
          <w:rFonts w:eastAsia="Calibri"/>
        </w:rPr>
      </w:pPr>
      <w:r w:rsidRPr="006979CB">
        <w:t>01.04.2020</w:t>
      </w:r>
      <w:r w:rsidR="007A63EC" w:rsidRPr="006979CB">
        <w:rPr>
          <w:b/>
        </w:rPr>
        <w:br/>
      </w:r>
      <w:r w:rsidR="007A63EC" w:rsidRPr="0043693F">
        <w:rPr>
          <w:rStyle w:val="SpeicherplatzZchn"/>
          <w:rFonts w:eastAsia="Calibri"/>
        </w:rPr>
        <w:fldChar w:fldCharType="begin"/>
      </w:r>
      <w:r w:rsidR="007A63EC" w:rsidRPr="0043693F">
        <w:rPr>
          <w:rStyle w:val="SpeicherplatzZchn"/>
          <w:rFonts w:eastAsia="Calibri"/>
        </w:rPr>
        <w:instrText xml:space="preserve"> FILENAME  \* MERGEFORMAT </w:instrText>
      </w:r>
      <w:r w:rsidR="007A63EC" w:rsidRPr="0043693F">
        <w:rPr>
          <w:rStyle w:val="SpeicherplatzZchn"/>
          <w:rFonts w:eastAsia="Calibri"/>
        </w:rPr>
        <w:fldChar w:fldCharType="separate"/>
      </w:r>
      <w:r w:rsidR="00D423D6" w:rsidRPr="0043693F">
        <w:rPr>
          <w:rStyle w:val="SpeicherplatzZchn"/>
          <w:rFonts w:eastAsia="Calibri"/>
          <w:noProof/>
        </w:rPr>
        <w:t>Corona-Bomus - Freiwilligkeitsvorbehalt und A</w:t>
      </w:r>
      <w:r w:rsidR="003942E6" w:rsidRPr="0043693F">
        <w:rPr>
          <w:rStyle w:val="SpeicherplatzZchn"/>
          <w:rFonts w:eastAsia="Calibri"/>
          <w:noProof/>
        </w:rPr>
        <w:t>b</w:t>
      </w:r>
      <w:r w:rsidR="00D423D6" w:rsidRPr="0043693F">
        <w:rPr>
          <w:rStyle w:val="SpeicherplatzZchn"/>
          <w:rFonts w:eastAsia="Calibri"/>
          <w:noProof/>
        </w:rPr>
        <w:t>milderungswirkung</w:t>
      </w:r>
      <w:r w:rsidR="007A63EC" w:rsidRPr="0043693F">
        <w:rPr>
          <w:rStyle w:val="SpeicherplatzZchn"/>
          <w:rFonts w:eastAsia="Calibri"/>
        </w:rPr>
        <w:fldChar w:fldCharType="end"/>
      </w:r>
    </w:p>
    <w:p w14:paraId="285AB78A" w14:textId="77777777" w:rsidR="007A63EC" w:rsidRPr="006979CB" w:rsidRDefault="007A63EC" w:rsidP="00CE165E">
      <w:pPr>
        <w:pStyle w:val="Brief1Ebene"/>
        <w:spacing w:after="0" w:line="240" w:lineRule="auto"/>
        <w:rPr>
          <w:b/>
        </w:rPr>
      </w:pPr>
    </w:p>
    <w:p w14:paraId="3B3FDEEF" w14:textId="77777777" w:rsidR="007A63EC" w:rsidRPr="006979CB" w:rsidRDefault="00761720" w:rsidP="00CE165E">
      <w:pPr>
        <w:spacing w:after="0" w:line="240" w:lineRule="auto"/>
        <w:ind w:right="849"/>
        <w:rPr>
          <w:rFonts w:ascii="Arial" w:hAnsi="Arial" w:cs="Arial"/>
          <w:b/>
          <w:bCs/>
        </w:rPr>
      </w:pPr>
      <w:r w:rsidRPr="006979CB">
        <w:rPr>
          <w:rFonts w:ascii="Arial" w:hAnsi="Arial" w:cs="Arial"/>
          <w:b/>
          <w:bCs/>
        </w:rPr>
        <w:t>Freiwilligkeitsvorbehalt</w:t>
      </w:r>
    </w:p>
    <w:p w14:paraId="1C583A56" w14:textId="77777777" w:rsidR="00761720" w:rsidRPr="006979CB" w:rsidRDefault="00761720" w:rsidP="00CE165E">
      <w:pPr>
        <w:spacing w:after="0" w:line="240" w:lineRule="auto"/>
        <w:ind w:right="849"/>
        <w:rPr>
          <w:rFonts w:ascii="Arial" w:hAnsi="Arial" w:cs="Arial"/>
          <w:b/>
          <w:bCs/>
        </w:rPr>
      </w:pPr>
      <w:r w:rsidRPr="006979CB">
        <w:rPr>
          <w:rFonts w:ascii="Arial" w:hAnsi="Arial" w:cs="Arial"/>
          <w:b/>
          <w:bCs/>
        </w:rPr>
        <w:t>„Corona-Bonus“</w:t>
      </w:r>
    </w:p>
    <w:p w14:paraId="7FC2C1F7" w14:textId="77777777" w:rsidR="007A63EC" w:rsidRDefault="007A63EC" w:rsidP="00CE165E">
      <w:pPr>
        <w:spacing w:after="0" w:line="240" w:lineRule="auto"/>
        <w:ind w:right="849"/>
        <w:rPr>
          <w:rFonts w:cs="Arial"/>
        </w:rPr>
      </w:pPr>
    </w:p>
    <w:p w14:paraId="6D9820EE" w14:textId="77777777" w:rsidR="00DA0ED3" w:rsidRDefault="00DA0ED3" w:rsidP="00CE165E">
      <w:pPr>
        <w:spacing w:after="0" w:line="240" w:lineRule="auto"/>
        <w:ind w:right="849"/>
        <w:rPr>
          <w:rFonts w:cs="Arial"/>
        </w:rPr>
      </w:pPr>
    </w:p>
    <w:p w14:paraId="00344293" w14:textId="77777777" w:rsidR="007A63EC" w:rsidRDefault="007A63EC" w:rsidP="000D4DBB">
      <w:pPr>
        <w:pStyle w:val="Brief1Ebene"/>
        <w:spacing w:after="0" w:line="240" w:lineRule="auto"/>
        <w:ind w:right="849"/>
      </w:pPr>
      <w:r>
        <w:t xml:space="preserve">Sehr geehrte </w:t>
      </w:r>
      <w:r w:rsidR="00761720">
        <w:t xml:space="preserve">Frau </w:t>
      </w:r>
      <w:r w:rsidR="00D423D6">
        <w:t>[</w:t>
      </w:r>
      <w:r w:rsidR="00D423D6" w:rsidRPr="00D423D6">
        <w:rPr>
          <w:highlight w:val="yellow"/>
        </w:rPr>
        <w:t>Nachname</w:t>
      </w:r>
      <w:r w:rsidR="00D423D6">
        <w:t>]</w:t>
      </w:r>
      <w:r>
        <w:t>,</w:t>
      </w:r>
    </w:p>
    <w:p w14:paraId="6FEABB78" w14:textId="77777777" w:rsidR="00D423D6" w:rsidRDefault="00D423D6" w:rsidP="000D4DBB">
      <w:pPr>
        <w:pStyle w:val="Brief1Ebene"/>
        <w:spacing w:after="0" w:line="240" w:lineRule="auto"/>
        <w:ind w:right="849"/>
      </w:pPr>
      <w:r>
        <w:t>[</w:t>
      </w:r>
      <w:r w:rsidRPr="00D423D6">
        <w:rPr>
          <w:highlight w:val="yellow"/>
        </w:rPr>
        <w:t>Sehr geehrter Herr [Nachname</w:t>
      </w:r>
      <w:r>
        <w:t>]],</w:t>
      </w:r>
    </w:p>
    <w:p w14:paraId="1B26E209" w14:textId="77777777" w:rsidR="007A63EC" w:rsidRDefault="007A63EC" w:rsidP="000D4DBB">
      <w:pPr>
        <w:pStyle w:val="Brief1Ebene"/>
        <w:spacing w:after="0" w:line="240" w:lineRule="auto"/>
        <w:ind w:right="849"/>
        <w:jc w:val="both"/>
      </w:pPr>
    </w:p>
    <w:p w14:paraId="3DBA234D" w14:textId="77777777" w:rsidR="00761720" w:rsidRDefault="006979CB" w:rsidP="000D4DBB">
      <w:pPr>
        <w:pStyle w:val="Brief1Ebene"/>
        <w:spacing w:after="0" w:line="240" w:lineRule="auto"/>
        <w:ind w:right="849"/>
        <w:jc w:val="both"/>
      </w:pPr>
      <w:r>
        <w:t>d</w:t>
      </w:r>
      <w:r w:rsidR="00761720">
        <w:t>er steuer- und sozialversicherungsbefreite Corona-Bonus ist eine Sonderzahlung zur Abmilderung der wirtschaftlichen Zusatzbelastungen aufgrund der sog. Corona-Krise.</w:t>
      </w:r>
    </w:p>
    <w:p w14:paraId="28E90502" w14:textId="77777777" w:rsidR="000D4DBB" w:rsidRDefault="000D4DBB" w:rsidP="000D4DBB">
      <w:pPr>
        <w:pStyle w:val="Brief1Ebene"/>
        <w:spacing w:after="0" w:line="240" w:lineRule="auto"/>
        <w:ind w:right="849"/>
        <w:jc w:val="both"/>
      </w:pPr>
    </w:p>
    <w:p w14:paraId="0E71F4DF" w14:textId="77777777" w:rsidR="00761720" w:rsidRDefault="00761720" w:rsidP="000D4DBB">
      <w:pPr>
        <w:pStyle w:val="Brief1Ebene"/>
        <w:spacing w:after="0" w:line="240" w:lineRule="auto"/>
        <w:ind w:right="849"/>
        <w:jc w:val="both"/>
      </w:pPr>
      <w:r>
        <w:t xml:space="preserve">Es wird </w:t>
      </w:r>
      <w:r w:rsidRPr="00761720">
        <w:rPr>
          <w:u w:val="single"/>
        </w:rPr>
        <w:t>kein</w:t>
      </w:r>
      <w:r>
        <w:t xml:space="preserve"> Anspruch auf eine solche Zahlung für die Zukunft begründet.</w:t>
      </w:r>
    </w:p>
    <w:p w14:paraId="44CBCC01" w14:textId="77777777" w:rsidR="000D4DBB" w:rsidRDefault="000D4DBB" w:rsidP="000D4DBB">
      <w:pPr>
        <w:pStyle w:val="Brief1Ebene"/>
        <w:spacing w:after="0" w:line="240" w:lineRule="auto"/>
        <w:ind w:right="849"/>
        <w:jc w:val="both"/>
      </w:pPr>
    </w:p>
    <w:p w14:paraId="595E16A8" w14:textId="77777777" w:rsidR="00761720" w:rsidRDefault="00761720" w:rsidP="000D4DBB">
      <w:pPr>
        <w:pStyle w:val="Brief1Ebene"/>
        <w:spacing w:after="0" w:line="240" w:lineRule="auto"/>
        <w:ind w:right="849"/>
        <w:jc w:val="both"/>
      </w:pPr>
      <w:r>
        <w:t xml:space="preserve">Jeden Monat wird über den Grund und die Höhe des Corona-Bonus bzw. den zulässigen Restbetrag neu entschieden. </w:t>
      </w:r>
    </w:p>
    <w:p w14:paraId="09981223" w14:textId="77777777" w:rsidR="000D4DBB" w:rsidRDefault="000D4DBB" w:rsidP="000D4DBB">
      <w:pPr>
        <w:pStyle w:val="Brief1Ebene"/>
        <w:spacing w:after="0" w:line="240" w:lineRule="auto"/>
        <w:ind w:right="849"/>
        <w:jc w:val="both"/>
      </w:pPr>
    </w:p>
    <w:p w14:paraId="29FC79CB" w14:textId="77777777" w:rsidR="007A63EC" w:rsidRDefault="00761720" w:rsidP="000D4DBB">
      <w:pPr>
        <w:pStyle w:val="Brief1Ebene"/>
        <w:spacing w:after="0" w:line="240" w:lineRule="auto"/>
        <w:ind w:right="849"/>
        <w:jc w:val="both"/>
      </w:pPr>
      <w:r>
        <w:t xml:space="preserve">Selbst bei mehrfacher Zahlung aufgrund erfolgter Teilbeträge entsteht </w:t>
      </w:r>
      <w:r w:rsidRPr="7DED54D6">
        <w:rPr>
          <w:i/>
          <w:iCs/>
          <w:u w:val="single"/>
        </w:rPr>
        <w:t>kein</w:t>
      </w:r>
      <w:r>
        <w:t xml:space="preserve"> Anspruch für die Zukunft.</w:t>
      </w:r>
    </w:p>
    <w:p w14:paraId="55D9399C" w14:textId="77777777" w:rsidR="000D4DBB" w:rsidRDefault="000D4DBB" w:rsidP="000D4DBB">
      <w:pPr>
        <w:pStyle w:val="Brief1Ebene"/>
        <w:spacing w:after="0" w:line="240" w:lineRule="auto"/>
        <w:ind w:right="849"/>
        <w:jc w:val="both"/>
      </w:pPr>
    </w:p>
    <w:p w14:paraId="0983FFD9" w14:textId="77777777" w:rsidR="007A63EC" w:rsidRDefault="00761720" w:rsidP="000D4DBB">
      <w:pPr>
        <w:pStyle w:val="Brief1Ebene"/>
        <w:spacing w:after="0" w:line="240" w:lineRule="auto"/>
        <w:ind w:right="849"/>
        <w:jc w:val="both"/>
      </w:pPr>
      <w:r>
        <w:t xml:space="preserve">Der sog. Corona-Bonus wird steuer- und sozialversicherungsbefreit vom Arbeitgeber </w:t>
      </w:r>
      <w:r w:rsidR="00550AAB">
        <w:t xml:space="preserve">mit </w:t>
      </w:r>
      <w:r>
        <w:t>jeder Zahlung freiwillig und ohne Begründung einer Rechtspflicht gewährt.</w:t>
      </w:r>
    </w:p>
    <w:p w14:paraId="27FAEA12" w14:textId="77777777" w:rsidR="007A63EC" w:rsidRDefault="007A63EC" w:rsidP="000D4DBB">
      <w:pPr>
        <w:pStyle w:val="Brief1Ebene"/>
        <w:spacing w:after="0" w:line="240" w:lineRule="auto"/>
        <w:ind w:right="849"/>
        <w:jc w:val="both"/>
      </w:pPr>
    </w:p>
    <w:p w14:paraId="5FF27DE4" w14:textId="77777777" w:rsidR="007A63EC" w:rsidRDefault="007A63EC" w:rsidP="000D4DBB">
      <w:pPr>
        <w:pStyle w:val="Brief1Ebene"/>
        <w:spacing w:after="0" w:line="240" w:lineRule="auto"/>
        <w:ind w:right="849"/>
      </w:pPr>
      <w:r>
        <w:t xml:space="preserve">Mit freundlichen Grüßen </w:t>
      </w:r>
    </w:p>
    <w:p w14:paraId="74D48D5C" w14:textId="77777777" w:rsidR="007A63EC" w:rsidRDefault="007A63EC" w:rsidP="000D4DBB">
      <w:pPr>
        <w:pStyle w:val="Brief1Ebene"/>
        <w:spacing w:after="0" w:line="240" w:lineRule="auto"/>
        <w:ind w:right="849"/>
      </w:pPr>
    </w:p>
    <w:p w14:paraId="193FF417" w14:textId="77777777" w:rsidR="007A63EC" w:rsidRDefault="007A63EC" w:rsidP="000D4DBB">
      <w:pPr>
        <w:pStyle w:val="Brief1Ebene"/>
        <w:spacing w:after="0" w:line="240" w:lineRule="auto"/>
        <w:ind w:right="849"/>
      </w:pPr>
    </w:p>
    <w:p w14:paraId="4583DEF6" w14:textId="77777777" w:rsidR="000D4DBB" w:rsidRDefault="000D4DBB" w:rsidP="000D4DBB">
      <w:pPr>
        <w:pStyle w:val="Brief1Ebene"/>
        <w:spacing w:after="0" w:line="240" w:lineRule="auto"/>
        <w:ind w:right="849"/>
      </w:pPr>
    </w:p>
    <w:p w14:paraId="6F0D5D94" w14:textId="77777777" w:rsidR="007A63EC" w:rsidRPr="00206299" w:rsidRDefault="007A63EC" w:rsidP="000D4DBB">
      <w:pPr>
        <w:pStyle w:val="Brief1Ebene"/>
        <w:tabs>
          <w:tab w:val="right" w:pos="3119"/>
        </w:tabs>
        <w:spacing w:after="0" w:line="240" w:lineRule="auto"/>
        <w:ind w:right="849"/>
        <w:rPr>
          <w:u w:val="single"/>
        </w:rPr>
      </w:pPr>
      <w:r w:rsidRPr="00206299">
        <w:rPr>
          <w:u w:val="single"/>
        </w:rPr>
        <w:tab/>
      </w:r>
    </w:p>
    <w:p w14:paraId="6ECBEB47" w14:textId="77777777" w:rsidR="0043693F" w:rsidRDefault="0043693F" w:rsidP="0043693F">
      <w:pPr>
        <w:pStyle w:val="Abs1"/>
      </w:pPr>
      <w:r w:rsidRPr="0043693F">
        <w:rPr>
          <w:highlight w:val="yellow"/>
        </w:rPr>
        <w:t>zeitstaerken.de GmbH &amp; Co. KG</w:t>
      </w:r>
    </w:p>
    <w:p w14:paraId="200DEE05" w14:textId="77777777" w:rsidR="006F03FE" w:rsidRDefault="006F03FE" w:rsidP="000D4DBB">
      <w:pPr>
        <w:pStyle w:val="Brief1Ebene"/>
        <w:tabs>
          <w:tab w:val="left" w:pos="567"/>
        </w:tabs>
        <w:spacing w:after="0" w:line="240" w:lineRule="auto"/>
      </w:pPr>
    </w:p>
    <w:p w14:paraId="5170E698" w14:textId="77777777" w:rsidR="006F03FE" w:rsidRDefault="006F03FE" w:rsidP="000D4DBB">
      <w:pPr>
        <w:pStyle w:val="Brief1Ebene"/>
        <w:tabs>
          <w:tab w:val="left" w:pos="567"/>
        </w:tabs>
        <w:spacing w:after="0" w:line="240" w:lineRule="auto"/>
      </w:pPr>
    </w:p>
    <w:p w14:paraId="734B3892" w14:textId="77777777" w:rsidR="006F03FE" w:rsidRDefault="006F03FE" w:rsidP="000D4DBB">
      <w:pPr>
        <w:pStyle w:val="Brief1Ebene"/>
        <w:tabs>
          <w:tab w:val="left" w:pos="567"/>
        </w:tabs>
        <w:spacing w:after="0" w:line="240" w:lineRule="auto"/>
      </w:pPr>
    </w:p>
    <w:p w14:paraId="27C633B3" w14:textId="77777777" w:rsidR="006F03FE" w:rsidRDefault="00E119A0" w:rsidP="000D4DBB">
      <w:pPr>
        <w:pStyle w:val="Brief1Ebene"/>
        <w:tabs>
          <w:tab w:val="left" w:pos="567"/>
        </w:tabs>
        <w:spacing w:after="0" w:line="240" w:lineRule="auto"/>
      </w:pPr>
      <w:r>
        <w:t>Ich erkläre mich hiermit einverstanden</w:t>
      </w:r>
    </w:p>
    <w:p w14:paraId="79BA1AD6" w14:textId="77777777" w:rsidR="006F03FE" w:rsidRDefault="006F03FE" w:rsidP="000D4DBB">
      <w:pPr>
        <w:pStyle w:val="Brief1Ebene"/>
        <w:tabs>
          <w:tab w:val="left" w:pos="567"/>
        </w:tabs>
        <w:spacing w:after="0" w:line="240" w:lineRule="auto"/>
      </w:pPr>
    </w:p>
    <w:p w14:paraId="73A48883" w14:textId="77777777" w:rsidR="006F03FE" w:rsidRDefault="006F03FE" w:rsidP="000D4DBB">
      <w:pPr>
        <w:pStyle w:val="Brief1Ebene"/>
        <w:tabs>
          <w:tab w:val="left" w:pos="567"/>
        </w:tabs>
        <w:spacing w:after="0" w:line="240" w:lineRule="auto"/>
      </w:pPr>
    </w:p>
    <w:p w14:paraId="0A1604B3" w14:textId="77777777" w:rsidR="00E119A0" w:rsidRPr="00206299" w:rsidRDefault="00E119A0" w:rsidP="00E119A0">
      <w:pPr>
        <w:pStyle w:val="Brief1Ebene"/>
        <w:tabs>
          <w:tab w:val="right" w:pos="3119"/>
        </w:tabs>
        <w:spacing w:after="0" w:line="240" w:lineRule="auto"/>
        <w:ind w:right="849"/>
        <w:rPr>
          <w:u w:val="single"/>
        </w:rPr>
      </w:pPr>
      <w:r w:rsidRPr="00206299">
        <w:rPr>
          <w:u w:val="single"/>
        </w:rPr>
        <w:tab/>
      </w:r>
    </w:p>
    <w:p w14:paraId="09BF0B4A" w14:textId="77777777" w:rsidR="00E119A0" w:rsidRDefault="00E119A0" w:rsidP="000D4DBB">
      <w:pPr>
        <w:pStyle w:val="Brief1Ebene"/>
        <w:tabs>
          <w:tab w:val="left" w:pos="567"/>
        </w:tabs>
        <w:spacing w:after="0" w:line="240" w:lineRule="auto"/>
      </w:pPr>
      <w:r>
        <w:t>Ort, Datum</w:t>
      </w:r>
      <w:r w:rsidR="00955D43">
        <w:tab/>
        <w:t>Unterschrift</w:t>
      </w:r>
    </w:p>
    <w:p w14:paraId="0120DB92" w14:textId="77777777" w:rsidR="0044164D" w:rsidRPr="00165A78" w:rsidRDefault="0044164D" w:rsidP="000D4DBB">
      <w:pPr>
        <w:pStyle w:val="Brief1Ebene"/>
        <w:tabs>
          <w:tab w:val="left" w:pos="567"/>
        </w:tabs>
        <w:spacing w:after="0" w:line="240" w:lineRule="auto"/>
      </w:pPr>
    </w:p>
    <w:sectPr w:rsidR="0044164D" w:rsidRPr="00165A78" w:rsidSect="003B037D">
      <w:pgSz w:w="11906" w:h="16838"/>
      <w:pgMar w:top="0" w:right="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20"/>
    <w:rsid w:val="000819D6"/>
    <w:rsid w:val="000D4DBB"/>
    <w:rsid w:val="001609F9"/>
    <w:rsid w:val="00165A78"/>
    <w:rsid w:val="001B14D3"/>
    <w:rsid w:val="001C5D62"/>
    <w:rsid w:val="00211132"/>
    <w:rsid w:val="002A2C8B"/>
    <w:rsid w:val="002F1F1A"/>
    <w:rsid w:val="003942E6"/>
    <w:rsid w:val="003B037D"/>
    <w:rsid w:val="003F1A0E"/>
    <w:rsid w:val="003F7901"/>
    <w:rsid w:val="0043693F"/>
    <w:rsid w:val="0044164D"/>
    <w:rsid w:val="0049522A"/>
    <w:rsid w:val="004B65C3"/>
    <w:rsid w:val="00541E1D"/>
    <w:rsid w:val="00550AAB"/>
    <w:rsid w:val="006979CB"/>
    <w:rsid w:val="006F03FE"/>
    <w:rsid w:val="00761720"/>
    <w:rsid w:val="007A63EC"/>
    <w:rsid w:val="009007CB"/>
    <w:rsid w:val="00955D43"/>
    <w:rsid w:val="00966F3C"/>
    <w:rsid w:val="009B3A8D"/>
    <w:rsid w:val="00AE1346"/>
    <w:rsid w:val="00B31B9B"/>
    <w:rsid w:val="00B3323D"/>
    <w:rsid w:val="00BA5595"/>
    <w:rsid w:val="00C326A7"/>
    <w:rsid w:val="00C34F05"/>
    <w:rsid w:val="00C94B31"/>
    <w:rsid w:val="00CC3581"/>
    <w:rsid w:val="00CC3B51"/>
    <w:rsid w:val="00CE165E"/>
    <w:rsid w:val="00D423D6"/>
    <w:rsid w:val="00DA0ED3"/>
    <w:rsid w:val="00E119A0"/>
    <w:rsid w:val="00E82629"/>
    <w:rsid w:val="00F00ED2"/>
    <w:rsid w:val="00FE1BF3"/>
    <w:rsid w:val="00FF611C"/>
    <w:rsid w:val="7DED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C6CA"/>
  <w15:docId w15:val="{DB791737-AE0D-4A99-9CF8-7F75A425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9522A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rsid w:val="0049522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link w:val="NurText"/>
    <w:uiPriority w:val="99"/>
    <w:rsid w:val="0049522A"/>
    <w:rPr>
      <w:rFonts w:ascii="Consolas" w:hAnsi="Consolas" w:cs="Consolas"/>
      <w:sz w:val="21"/>
      <w:szCs w:val="21"/>
    </w:rPr>
  </w:style>
  <w:style w:type="paragraph" w:customStyle="1" w:styleId="Speicherplatz">
    <w:name w:val="Speicherplatz"/>
    <w:basedOn w:val="Brief1Ebene"/>
    <w:link w:val="SpeicherplatzZchn"/>
    <w:rsid w:val="007A63EC"/>
    <w:pPr>
      <w:jc w:val="right"/>
    </w:pPr>
    <w:rPr>
      <w:rFonts w:eastAsia="Times New Roman"/>
      <w:sz w:val="16"/>
      <w:szCs w:val="16"/>
    </w:rPr>
  </w:style>
  <w:style w:type="character" w:customStyle="1" w:styleId="Brief1EbeneZchn">
    <w:name w:val="Brief (1 Ebene) Zchn"/>
    <w:link w:val="Brief1Ebene"/>
    <w:rsid w:val="007A63EC"/>
    <w:rPr>
      <w:rFonts w:ascii="Arial" w:hAnsi="Arial" w:cs="Arial"/>
      <w:bCs/>
      <w:lang w:eastAsia="de-DE"/>
    </w:rPr>
  </w:style>
  <w:style w:type="character" w:customStyle="1" w:styleId="SpeicherplatzZchn">
    <w:name w:val="Speicherplatz Zchn"/>
    <w:link w:val="Speicherplatz"/>
    <w:rsid w:val="007A63EC"/>
    <w:rPr>
      <w:rFonts w:ascii="Arial" w:eastAsia="Times New Roman" w:hAnsi="Arial" w:cs="Arial"/>
      <w:bCs/>
      <w:sz w:val="16"/>
      <w:szCs w:val="16"/>
      <w:lang w:eastAsia="de-DE"/>
    </w:rPr>
  </w:style>
  <w:style w:type="paragraph" w:customStyle="1" w:styleId="Brief1Ebene">
    <w:name w:val="Brief (1 Ebene)"/>
    <w:basedOn w:val="Standard"/>
    <w:link w:val="Brief1EbeneZchn"/>
    <w:rsid w:val="007A63EC"/>
    <w:pPr>
      <w:spacing w:after="60" w:line="240" w:lineRule="atLeast"/>
    </w:pPr>
    <w:rPr>
      <w:rFonts w:ascii="Arial" w:hAnsi="Arial" w:cs="Arial"/>
      <w:bCs/>
      <w:lang w:eastAsia="de-DE"/>
    </w:rPr>
  </w:style>
  <w:style w:type="paragraph" w:customStyle="1" w:styleId="Abs1">
    <w:name w:val="Abs. 1"/>
    <w:link w:val="Abs1Zchn"/>
    <w:qFormat/>
    <w:rsid w:val="0043693F"/>
    <w:pPr>
      <w:keepLines/>
      <w:spacing w:before="120"/>
      <w:jc w:val="both"/>
    </w:pPr>
    <w:rPr>
      <w:rFonts w:ascii="Arial" w:eastAsia="Times New Roman" w:hAnsi="Arial"/>
    </w:rPr>
  </w:style>
  <w:style w:type="character" w:customStyle="1" w:styleId="Abs1Zchn">
    <w:name w:val="Abs. 1 Zchn"/>
    <w:link w:val="Abs1"/>
    <w:rsid w:val="0043693F"/>
    <w:rPr>
      <w:rFonts w:ascii="Arial" w:eastAsia="Times New Roman" w:hAnsi="Arial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0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392EDC27315C4BBDFF2E2C9E439E4D" ma:contentTypeVersion="11" ma:contentTypeDescription="Ein neues Dokument erstellen." ma:contentTypeScope="" ma:versionID="78ce9d1b5ba75da1f4e56b836098d29d">
  <xsd:schema xmlns:xsd="http://www.w3.org/2001/XMLSchema" xmlns:xs="http://www.w3.org/2001/XMLSchema" xmlns:p="http://schemas.microsoft.com/office/2006/metadata/properties" xmlns:ns2="e2a3632f-9646-422d-856d-b7f16cf1e6d4" xmlns:ns3="b610574e-a045-4976-83f4-9883a0b9c0b6" targetNamespace="http://schemas.microsoft.com/office/2006/metadata/properties" ma:root="true" ma:fieldsID="d37c9827282b6391c62f13411386c221" ns2:_="" ns3:_="">
    <xsd:import namespace="e2a3632f-9646-422d-856d-b7f16cf1e6d4"/>
    <xsd:import namespace="b610574e-a045-4976-83f4-9883a0b9c0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3632f-9646-422d-856d-b7f16cf1e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0574e-a045-4976-83f4-9883a0b9c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BC9305-9B7C-4110-A180-41ED648EDD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A3AA49-77DB-4AF5-A63D-5F3A088A9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3632f-9646-422d-856d-b7f16cf1e6d4"/>
    <ds:schemaRef ds:uri="b610574e-a045-4976-83f4-9883a0b9c0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3621C-D7CF-47D3-BD6D-DCA4B1E2B8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Corona-Bonus - Freiwilligkeitsvorbehalt und Abmilderungswirkung</Template>
  <TotalTime>0</TotalTime>
  <Pages>1</Pages>
  <Words>151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DATEV eG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Stefanie Steiert</cp:lastModifiedBy>
  <cp:revision>2</cp:revision>
  <cp:lastPrinted>2020-07-15T12:01:00Z</cp:lastPrinted>
  <dcterms:created xsi:type="dcterms:W3CDTF">2020-11-17T09:49:00Z</dcterms:created>
  <dcterms:modified xsi:type="dcterms:W3CDTF">2020-11-17T09:49:00Z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0x0101002B392EDC27315C4BBDFF2E2C9E439E4D</vt:lpwstr>
  </property>
</Properties>
</file>